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E2" w:rsidRPr="00093DE2" w:rsidRDefault="00093DE2">
      <w:pPr>
        <w:rPr>
          <w:sz w:val="40"/>
          <w:szCs w:val="40"/>
        </w:rPr>
      </w:pPr>
      <w:r w:rsidRPr="00093DE2">
        <w:rPr>
          <w:sz w:val="40"/>
          <w:szCs w:val="40"/>
        </w:rPr>
        <w:t>Team Name:</w:t>
      </w:r>
      <w:r>
        <w:rPr>
          <w:sz w:val="40"/>
          <w:szCs w:val="40"/>
        </w:rPr>
        <w:t xml:space="preserve"> __________</w:t>
      </w:r>
      <w:r w:rsidRPr="00093DE2">
        <w:rPr>
          <w:sz w:val="40"/>
          <w:szCs w:val="40"/>
        </w:rPr>
        <w:t>____</w:t>
      </w:r>
      <w:r w:rsidRPr="00093DE2">
        <w:rPr>
          <w:sz w:val="40"/>
          <w:szCs w:val="40"/>
        </w:rPr>
        <w:tab/>
      </w:r>
      <w:r w:rsidRPr="00093DE2">
        <w:rPr>
          <w:sz w:val="40"/>
          <w:szCs w:val="40"/>
        </w:rPr>
        <w:tab/>
        <w:t>Scho</w:t>
      </w:r>
      <w:r>
        <w:rPr>
          <w:sz w:val="40"/>
          <w:szCs w:val="40"/>
        </w:rPr>
        <w:t>ol: ________</w:t>
      </w:r>
      <w:r w:rsidRPr="00093DE2">
        <w:rPr>
          <w:sz w:val="40"/>
          <w:szCs w:val="40"/>
        </w:rPr>
        <w:t>________</w:t>
      </w:r>
    </w:p>
    <w:tbl>
      <w:tblPr>
        <w:tblStyle w:val="TableGrid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5778"/>
        <w:gridCol w:w="4904"/>
      </w:tblGrid>
      <w:tr w:rsidR="00A26920" w:rsidTr="008D61B8">
        <w:tc>
          <w:tcPr>
            <w:tcW w:w="10682" w:type="dxa"/>
            <w:gridSpan w:val="2"/>
          </w:tcPr>
          <w:p w:rsidR="00A26920" w:rsidRPr="00A26920" w:rsidRDefault="00DE19D1" w:rsidP="00DE19D1">
            <w:pPr>
              <w:jc w:val="center"/>
              <w:rPr>
                <w:rFonts w:ascii="Comic Sans MS" w:hAnsi="Comic Sans MS"/>
                <w:b/>
                <w:sz w:val="48"/>
                <w:szCs w:val="48"/>
              </w:rPr>
            </w:pPr>
            <w:r>
              <w:rPr>
                <w:rFonts w:ascii="Comic Sans MS" w:hAnsi="Comic Sans MS"/>
                <w:b/>
                <w:sz w:val="72"/>
                <w:szCs w:val="72"/>
              </w:rPr>
              <w:t>M</w:t>
            </w:r>
            <w:r w:rsidR="00A26920" w:rsidRPr="008471E0">
              <w:rPr>
                <w:rFonts w:ascii="Comic Sans MS" w:hAnsi="Comic Sans MS"/>
                <w:b/>
                <w:sz w:val="72"/>
                <w:szCs w:val="72"/>
              </w:rPr>
              <w:t xml:space="preserve">urder </w:t>
            </w:r>
            <w:r>
              <w:rPr>
                <w:rFonts w:ascii="Comic Sans MS" w:hAnsi="Comic Sans MS"/>
                <w:b/>
                <w:sz w:val="72"/>
                <w:szCs w:val="72"/>
              </w:rPr>
              <w:t>in the Space Station</w:t>
            </w:r>
          </w:p>
        </w:tc>
      </w:tr>
      <w:tr w:rsidR="00A26920" w:rsidTr="008D61B8">
        <w:tc>
          <w:tcPr>
            <w:tcW w:w="10682" w:type="dxa"/>
            <w:gridSpan w:val="2"/>
          </w:tcPr>
          <w:p w:rsidR="00F058F4" w:rsidRPr="00F71402" w:rsidRDefault="00A26920">
            <w:pPr>
              <w:rPr>
                <w:rFonts w:ascii="Comic Sans MS" w:hAnsi="Comic Sans MS"/>
                <w:sz w:val="24"/>
                <w:szCs w:val="24"/>
              </w:rPr>
            </w:pPr>
            <w:r w:rsidRPr="00F71402">
              <w:rPr>
                <w:rFonts w:ascii="Comic Sans MS" w:hAnsi="Comic Sans MS"/>
                <w:sz w:val="24"/>
                <w:szCs w:val="24"/>
              </w:rPr>
              <w:t xml:space="preserve">One of these 6 </w:t>
            </w:r>
            <w:r w:rsidR="00811D1F">
              <w:rPr>
                <w:rFonts w:ascii="Comic Sans MS" w:hAnsi="Comic Sans MS"/>
                <w:sz w:val="24"/>
                <w:szCs w:val="24"/>
              </w:rPr>
              <w:t>Alie</w:t>
            </w:r>
            <w:r w:rsidR="00B21550">
              <w:rPr>
                <w:rFonts w:ascii="Comic Sans MS" w:hAnsi="Comic Sans MS"/>
                <w:sz w:val="24"/>
                <w:szCs w:val="24"/>
              </w:rPr>
              <w:t>ns</w:t>
            </w:r>
            <w:r w:rsidRPr="00F71402">
              <w:rPr>
                <w:rFonts w:ascii="Comic Sans MS" w:hAnsi="Comic Sans MS"/>
                <w:sz w:val="24"/>
                <w:szCs w:val="24"/>
              </w:rPr>
              <w:t xml:space="preserve"> has murdered one of the others. Each has made 4 statements about the following list of numbers. </w:t>
            </w:r>
          </w:p>
          <w:p w:rsidR="00F058F4" w:rsidRPr="00F71402" w:rsidRDefault="00A26920" w:rsidP="00F058F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71402">
              <w:rPr>
                <w:rFonts w:ascii="Comic Sans MS" w:hAnsi="Comic Sans MS"/>
                <w:b/>
                <w:sz w:val="24"/>
                <w:szCs w:val="24"/>
              </w:rPr>
              <w:t>The murderer has made 3 errors. The victim has made 0 errors.</w:t>
            </w:r>
          </w:p>
          <w:p w:rsidR="008A18BD" w:rsidRDefault="00A26920" w:rsidP="008A18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F71402">
              <w:rPr>
                <w:rFonts w:ascii="Comic Sans MS" w:hAnsi="Comic Sans MS"/>
                <w:b/>
                <w:sz w:val="24"/>
                <w:szCs w:val="24"/>
              </w:rPr>
              <w:t>The other suspects have made 1 or 2 errors.</w:t>
            </w:r>
          </w:p>
          <w:p w:rsidR="009B1BA5" w:rsidRPr="008A18BD" w:rsidRDefault="008A18BD" w:rsidP="008A18B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You have to clearly state which alien is the murderer, which alien is the victim and which other aliens are suspects.</w:t>
            </w:r>
          </w:p>
        </w:tc>
      </w:tr>
      <w:tr w:rsidR="00A26920" w:rsidTr="008D61B8">
        <w:tc>
          <w:tcPr>
            <w:tcW w:w="10682" w:type="dxa"/>
            <w:gridSpan w:val="2"/>
          </w:tcPr>
          <w:p w:rsidR="00EE1844" w:rsidRPr="009B1BA5" w:rsidRDefault="00EE1844" w:rsidP="00AE1034">
            <w:pPr>
              <w:jc w:val="center"/>
              <w:rPr>
                <w:rFonts w:ascii="Comic Sans MS" w:hAnsi="Comic Sans MS"/>
                <w:b/>
                <w:sz w:val="64"/>
                <w:szCs w:val="64"/>
              </w:rPr>
            </w:pPr>
            <w:r w:rsidRPr="009B1BA5">
              <w:rPr>
                <w:rFonts w:ascii="Comic Sans MS" w:hAnsi="Comic Sans MS"/>
                <w:b/>
                <w:sz w:val="64"/>
                <w:szCs w:val="64"/>
              </w:rPr>
              <w:t>5</w:t>
            </w:r>
            <w:r w:rsidR="00AE1034" w:rsidRPr="009B1BA5">
              <w:rPr>
                <w:rFonts w:ascii="Comic Sans MS" w:hAnsi="Comic Sans MS"/>
                <w:b/>
                <w:sz w:val="64"/>
                <w:szCs w:val="64"/>
              </w:rPr>
              <w:t>, 8</w:t>
            </w:r>
            <w:r w:rsidR="00A26920" w:rsidRPr="009B1BA5">
              <w:rPr>
                <w:rFonts w:ascii="Comic Sans MS" w:hAnsi="Comic Sans MS"/>
                <w:b/>
                <w:sz w:val="64"/>
                <w:szCs w:val="64"/>
              </w:rPr>
              <w:t xml:space="preserve">, 13, 16, </w:t>
            </w:r>
            <w:r w:rsidR="00AE1034" w:rsidRPr="009B1BA5">
              <w:rPr>
                <w:rFonts w:ascii="Comic Sans MS" w:hAnsi="Comic Sans MS"/>
                <w:b/>
                <w:sz w:val="64"/>
                <w:szCs w:val="64"/>
              </w:rPr>
              <w:t xml:space="preserve">21, 38, 49, </w:t>
            </w:r>
          </w:p>
          <w:p w:rsidR="00A26920" w:rsidRPr="00EE1844" w:rsidRDefault="00AE1034" w:rsidP="00AE1034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9B1BA5">
              <w:rPr>
                <w:rFonts w:ascii="Comic Sans MS" w:hAnsi="Comic Sans MS"/>
                <w:b/>
                <w:sz w:val="64"/>
                <w:szCs w:val="64"/>
              </w:rPr>
              <w:t>52, 61, 64, 72</w:t>
            </w:r>
          </w:p>
        </w:tc>
      </w:tr>
      <w:tr w:rsidR="00A26920" w:rsidTr="008A18BD">
        <w:trPr>
          <w:trHeight w:val="3402"/>
        </w:trPr>
        <w:tc>
          <w:tcPr>
            <w:tcW w:w="5778" w:type="dxa"/>
          </w:tcPr>
          <w:p w:rsidR="00A26920" w:rsidRPr="00E15F85" w:rsidRDefault="00DE19D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Steven</w:t>
            </w:r>
            <w:r w:rsidR="00AE1034" w:rsidRPr="00E15F85">
              <w:rPr>
                <w:rFonts w:ascii="Comic Sans MS" w:hAnsi="Comic Sans MS"/>
                <w:sz w:val="24"/>
                <w:szCs w:val="24"/>
              </w:rPr>
              <w:t xml:space="preserve"> says</w:t>
            </w:r>
          </w:p>
          <w:p w:rsidR="009C17DB" w:rsidRPr="009C17DB" w:rsidRDefault="009C17DB" w:rsidP="009C17D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1584" behindDoc="0" locked="0" layoutInCell="1" allowOverlap="1" wp14:anchorId="2F6F2D03" wp14:editId="571EA747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104140</wp:posOffset>
                  </wp:positionV>
                  <wp:extent cx="1495425" cy="1573530"/>
                  <wp:effectExtent l="0" t="0" r="9525" b="7620"/>
                  <wp:wrapSquare wrapText="bothSides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310" t="43517" r="55490" b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1034" w:rsidRPr="00E15F85">
              <w:rPr>
                <w:rFonts w:ascii="Comic Sans MS" w:hAnsi="Comic Sans MS"/>
                <w:sz w:val="24"/>
                <w:szCs w:val="24"/>
              </w:rPr>
              <w:t>There are 5 odd numbers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9C17DB" w:rsidRPr="009C17DB" w:rsidRDefault="00AE1034" w:rsidP="009C17D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E15F85">
              <w:rPr>
                <w:rFonts w:ascii="Comic Sans MS" w:hAnsi="Comic Sans MS"/>
                <w:sz w:val="24"/>
                <w:szCs w:val="24"/>
              </w:rPr>
              <w:t>T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here are 2 square numbers </w:t>
            </w:r>
            <w:r w:rsidR="009C17DB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9C17DB" w:rsidRPr="009C17DB" w:rsidRDefault="00AE1034" w:rsidP="009C17D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E15F85">
              <w:rPr>
                <w:rFonts w:ascii="Comic Sans MS" w:hAnsi="Comic Sans MS"/>
                <w:sz w:val="24"/>
                <w:szCs w:val="24"/>
              </w:rPr>
              <w:t>There are 2 multiples of 7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17DB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9C17DB" w:rsidRDefault="00AE1034" w:rsidP="00AE103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E15F85">
              <w:rPr>
                <w:rFonts w:ascii="Comic Sans MS" w:hAnsi="Comic Sans MS"/>
                <w:sz w:val="24"/>
                <w:szCs w:val="24"/>
              </w:rPr>
              <w:t xml:space="preserve">The lowest prime number </w:t>
            </w:r>
          </w:p>
          <w:p w:rsidR="009C17DB" w:rsidRPr="009C17DB" w:rsidRDefault="00AE1034" w:rsidP="008A18BD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E15F85">
              <w:rPr>
                <w:rFonts w:ascii="Comic Sans MS" w:hAnsi="Comic Sans MS"/>
                <w:sz w:val="24"/>
                <w:szCs w:val="24"/>
              </w:rPr>
              <w:t>in the list is 13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17DB" w:rsidRPr="009C17DB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  <w:tc>
          <w:tcPr>
            <w:tcW w:w="4904" w:type="dxa"/>
          </w:tcPr>
          <w:p w:rsidR="00A26920" w:rsidRPr="00E15F85" w:rsidRDefault="001379D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Sally says</w:t>
            </w:r>
          </w:p>
          <w:p w:rsidR="009C17DB" w:rsidRPr="009C17DB" w:rsidRDefault="00762F8D" w:rsidP="009C17D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E15F85">
              <w:rPr>
                <w:rFonts w:ascii="Comic Sans MS" w:hAnsi="Comic Sans MS"/>
                <w:sz w:val="24"/>
                <w:szCs w:val="24"/>
              </w:rPr>
              <w:t>Ther</w:t>
            </w:r>
            <w:r w:rsidR="00201015">
              <w:rPr>
                <w:rFonts w:ascii="Comic Sans MS" w:hAnsi="Comic Sans MS"/>
                <w:sz w:val="24"/>
                <w:szCs w:val="24"/>
              </w:rPr>
              <w:t>e are 3</w:t>
            </w:r>
            <w:r w:rsidRPr="00E15F85">
              <w:rPr>
                <w:rFonts w:ascii="Comic Sans MS" w:hAnsi="Comic Sans MS"/>
                <w:sz w:val="24"/>
                <w:szCs w:val="24"/>
              </w:rPr>
              <w:t xml:space="preserve"> primes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17DB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762F8D" w:rsidRPr="008A18BD" w:rsidRDefault="008A18BD" w:rsidP="008A18B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5680" behindDoc="0" locked="0" layoutInCell="1" allowOverlap="1" wp14:anchorId="0D249EA5" wp14:editId="50E6E879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194310</wp:posOffset>
                  </wp:positionV>
                  <wp:extent cx="1083310" cy="1371600"/>
                  <wp:effectExtent l="19050" t="0" r="2540" b="0"/>
                  <wp:wrapSquare wrapText="bothSides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468" t="31810" r="50483" b="1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62F8D" w:rsidRPr="00E15F85">
              <w:rPr>
                <w:rFonts w:ascii="Comic Sans MS" w:hAnsi="Comic Sans MS"/>
                <w:sz w:val="24"/>
                <w:szCs w:val="24"/>
              </w:rPr>
              <w:t>The difference between the 1</w:t>
            </w:r>
            <w:r w:rsidR="00762F8D" w:rsidRPr="00E15F85">
              <w:rPr>
                <w:rFonts w:ascii="Comic Sans MS" w:hAnsi="Comic Sans MS"/>
                <w:sz w:val="24"/>
                <w:szCs w:val="24"/>
                <w:vertAlign w:val="superscript"/>
              </w:rPr>
              <w:t>st</w:t>
            </w:r>
            <w:r w:rsidR="000F38BB">
              <w:rPr>
                <w:rFonts w:ascii="Comic Sans MS" w:hAnsi="Comic Sans MS"/>
                <w:sz w:val="24"/>
                <w:szCs w:val="24"/>
              </w:rPr>
              <w:t xml:space="preserve"> two</w:t>
            </w:r>
            <w:r w:rsidR="00762F8D" w:rsidRPr="00E15F85">
              <w:rPr>
                <w:rFonts w:ascii="Comic Sans MS" w:hAnsi="Comic Sans MS"/>
                <w:sz w:val="24"/>
                <w:szCs w:val="24"/>
              </w:rPr>
              <w:t xml:space="preserve"> odd numbers in the list is </w:t>
            </w:r>
            <w:r w:rsidR="00201015">
              <w:rPr>
                <w:rFonts w:ascii="Comic Sans MS" w:hAnsi="Comic Sans MS"/>
                <w:sz w:val="24"/>
                <w:szCs w:val="24"/>
              </w:rPr>
              <w:t>8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17DB" w:rsidRPr="008A18BD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762F8D" w:rsidRPr="008A18BD" w:rsidRDefault="00762F8D" w:rsidP="008A18B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 w:rsidRPr="00E15F85">
              <w:rPr>
                <w:rFonts w:ascii="Comic Sans MS" w:hAnsi="Comic Sans MS"/>
                <w:sz w:val="24"/>
                <w:szCs w:val="24"/>
              </w:rPr>
              <w:t>There are 6 even numbers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17DB" w:rsidRPr="008A18BD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762F8D" w:rsidRPr="00E15F85" w:rsidRDefault="00201015" w:rsidP="00762F8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There are 3</w:t>
            </w:r>
            <w:r w:rsidR="00762F8D" w:rsidRPr="00E15F85">
              <w:rPr>
                <w:rFonts w:ascii="Comic Sans MS" w:hAnsi="Comic Sans MS"/>
                <w:sz w:val="24"/>
                <w:szCs w:val="24"/>
              </w:rPr>
              <w:t xml:space="preserve"> factors of 64 in the list</w:t>
            </w:r>
            <w:r w:rsidR="009C17D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9C17DB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D61B8">
        <w:tc>
          <w:tcPr>
            <w:tcW w:w="5778" w:type="dxa"/>
          </w:tcPr>
          <w:p w:rsidR="000168C5" w:rsidRPr="00E101AC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32E52651" wp14:editId="1BFBCD11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17145</wp:posOffset>
                  </wp:positionV>
                  <wp:extent cx="843280" cy="1492250"/>
                  <wp:effectExtent l="19050" t="0" r="0" b="0"/>
                  <wp:wrapSquare wrapText="bothSides"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437" t="34476" r="58213" b="16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Alf </w:t>
            </w:r>
            <w:r w:rsidRPr="00E101AC">
              <w:rPr>
                <w:rFonts w:ascii="Comic Sans MS" w:hAnsi="Comic Sans MS"/>
                <w:sz w:val="24"/>
                <w:szCs w:val="24"/>
              </w:rPr>
              <w:t>says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2</w:t>
            </w:r>
            <w:r w:rsidRPr="00E101AC">
              <w:rPr>
                <w:rFonts w:ascii="Comic Sans MS" w:hAnsi="Comic Sans MS"/>
                <w:sz w:val="24"/>
                <w:szCs w:val="24"/>
                <w:vertAlign w:val="superscript"/>
              </w:rPr>
              <w:t>4</w:t>
            </w:r>
            <w:r w:rsidRPr="00E101AC">
              <w:rPr>
                <w:rFonts w:ascii="Comic Sans MS" w:hAnsi="Comic Sans MS"/>
                <w:sz w:val="24"/>
                <w:szCs w:val="24"/>
              </w:rPr>
              <w:t xml:space="preserve"> is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√169 is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no factors of 18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Default="000168C5" w:rsidP="000168C5">
            <w:pPr>
              <w:pStyle w:val="ListParagraph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 product of the 2 lowest odd numbers is 63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897E9D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904" w:type="dxa"/>
          </w:tcPr>
          <w:p w:rsidR="000168C5" w:rsidRPr="00E101AC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25F6BE46" wp14:editId="05EE46A5">
                  <wp:simplePos x="0" y="0"/>
                  <wp:positionH relativeFrom="column">
                    <wp:posOffset>1760220</wp:posOffset>
                  </wp:positionH>
                  <wp:positionV relativeFrom="paragraph">
                    <wp:posOffset>106045</wp:posOffset>
                  </wp:positionV>
                  <wp:extent cx="1217930" cy="1656080"/>
                  <wp:effectExtent l="19050" t="0" r="1270" b="0"/>
                  <wp:wrapSquare wrapText="bothSides"/>
                  <wp:docPr id="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9787" t="30476" r="54051" b="1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Marvin</w:t>
            </w:r>
            <w:r w:rsidRPr="00E101AC">
              <w:rPr>
                <w:rFonts w:ascii="Comic Sans MS" w:hAnsi="Comic Sans MS"/>
                <w:sz w:val="24"/>
                <w:szCs w:val="24"/>
              </w:rPr>
              <w:t xml:space="preserve"> says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2 cubes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2</w:t>
            </w:r>
            <w:r w:rsidRPr="00E101AC">
              <w:rPr>
                <w:rFonts w:ascii="Comic Sans MS" w:hAnsi="Comic Sans MS"/>
                <w:sz w:val="24"/>
                <w:szCs w:val="24"/>
                <w:vertAlign w:val="superscript"/>
              </w:rPr>
              <w:t>6</w:t>
            </w:r>
            <w:r w:rsidRPr="00E101AC">
              <w:rPr>
                <w:rFonts w:ascii="Comic Sans MS" w:hAnsi="Comic Sans MS"/>
                <w:sz w:val="24"/>
                <w:szCs w:val="24"/>
              </w:rPr>
              <w:t xml:space="preserve"> is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Default="000168C5" w:rsidP="000168C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 xml:space="preserve">√81 is in the </w:t>
            </w:r>
          </w:p>
          <w:p w:rsidR="000168C5" w:rsidRPr="00E101AC" w:rsidRDefault="000168C5" w:rsidP="000168C5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no multiples of 12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D61B8">
        <w:tc>
          <w:tcPr>
            <w:tcW w:w="5778" w:type="dxa"/>
          </w:tcPr>
          <w:p w:rsidR="000168C5" w:rsidRPr="00E101AC" w:rsidRDefault="00D668C9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21D4214C" wp14:editId="620E2C49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95250</wp:posOffset>
                  </wp:positionV>
                  <wp:extent cx="1371600" cy="1059180"/>
                  <wp:effectExtent l="0" t="0" r="0" b="7620"/>
                  <wp:wrapSquare wrapText="bothSides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933" t="39429" r="50959" b="20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68C5" w:rsidRPr="00E101AC">
              <w:rPr>
                <w:rFonts w:ascii="Comic Sans MS" w:hAnsi="Comic Sans MS"/>
                <w:sz w:val="24"/>
                <w:szCs w:val="24"/>
              </w:rPr>
              <w:t>Pauline says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2 cubes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2 multiples of 9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 xml:space="preserve">The largest gap between numbers is </w:t>
            </w:r>
            <w:r>
              <w:rPr>
                <w:rFonts w:ascii="Comic Sans MS" w:hAnsi="Comic Sans MS"/>
                <w:sz w:val="24"/>
                <w:szCs w:val="24"/>
              </w:rPr>
              <w:t xml:space="preserve">9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 answer to 2</w:t>
            </w:r>
            <w:r w:rsidRPr="00E101AC">
              <w:rPr>
                <w:rFonts w:ascii="Comic Sans MS" w:hAnsi="Comic Sans MS"/>
                <w:sz w:val="24"/>
                <w:szCs w:val="24"/>
                <w:vertAlign w:val="superscript"/>
              </w:rPr>
              <w:t>5</w:t>
            </w:r>
            <w:r w:rsidRPr="00E101AC">
              <w:rPr>
                <w:rFonts w:ascii="Comic Sans MS" w:hAnsi="Comic Sans MS"/>
                <w:sz w:val="24"/>
                <w:szCs w:val="24"/>
              </w:rPr>
              <w:t xml:space="preserve"> is in the list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T/F</w:t>
            </w:r>
          </w:p>
        </w:tc>
        <w:tc>
          <w:tcPr>
            <w:tcW w:w="4904" w:type="dxa"/>
          </w:tcPr>
          <w:p w:rsidR="000168C5" w:rsidRPr="00E101AC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58057E24" wp14:editId="65C50D62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99060</wp:posOffset>
                  </wp:positionV>
                  <wp:extent cx="1371600" cy="1360805"/>
                  <wp:effectExtent l="0" t="0" r="0" b="0"/>
                  <wp:wrapSquare wrapText="bothSides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263" t="41714" r="53099" b="2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ET</w:t>
            </w:r>
            <w:r w:rsidRPr="00E101AC">
              <w:rPr>
                <w:rFonts w:ascii="Comic Sans MS" w:hAnsi="Comic Sans MS"/>
                <w:sz w:val="24"/>
                <w:szCs w:val="24"/>
              </w:rPr>
              <w:t xml:space="preserve"> says</w:t>
            </w:r>
          </w:p>
          <w:p w:rsidR="000168C5" w:rsidRDefault="000168C5" w:rsidP="000168C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 xml:space="preserve">The answer to √121 is in the </w:t>
            </w:r>
          </w:p>
          <w:p w:rsidR="000168C5" w:rsidRPr="00E101AC" w:rsidRDefault="000168C5" w:rsidP="000168C5">
            <w:pPr>
              <w:pStyle w:val="ListParagraph"/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2 multiples of 13 in the list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4 square numbers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  <w:p w:rsidR="000168C5" w:rsidRPr="00E101AC" w:rsidRDefault="000168C5" w:rsidP="000168C5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24"/>
                <w:szCs w:val="24"/>
              </w:rPr>
            </w:pPr>
            <w:r w:rsidRPr="00E101AC">
              <w:rPr>
                <w:rFonts w:ascii="Comic Sans MS" w:hAnsi="Comic Sans MS"/>
                <w:sz w:val="24"/>
                <w:szCs w:val="24"/>
              </w:rPr>
              <w:t>There are 4 multiples of 8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D61B8">
        <w:tc>
          <w:tcPr>
            <w:tcW w:w="10682" w:type="dxa"/>
            <w:gridSpan w:val="2"/>
          </w:tcPr>
          <w:p w:rsidR="000168C5" w:rsidRDefault="000168C5" w:rsidP="000168C5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lastRenderedPageBreak/>
              <w:t>Where</w:t>
            </w:r>
          </w:p>
          <w:p w:rsidR="000168C5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 w:rsidRPr="00B82FF2">
              <w:rPr>
                <w:rFonts w:ascii="Comic Sans MS" w:hAnsi="Comic Sans MS"/>
                <w:sz w:val="24"/>
                <w:szCs w:val="24"/>
              </w:rPr>
              <w:t>The murder was committed in</w:t>
            </w:r>
            <w:r>
              <w:rPr>
                <w:rFonts w:ascii="Comic Sans MS" w:hAnsi="Comic Sans MS"/>
                <w:sz w:val="24"/>
                <w:szCs w:val="24"/>
              </w:rPr>
              <w:t xml:space="preserve">side the space station.  </w:t>
            </w:r>
          </w:p>
          <w:p w:rsidR="000168C5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But where </w:t>
            </w: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539F4E6E" wp14:editId="2190A608">
                  <wp:simplePos x="0" y="0"/>
                  <wp:positionH relativeFrom="column">
                    <wp:posOffset>4262755</wp:posOffset>
                  </wp:positionH>
                  <wp:positionV relativeFrom="paragraph">
                    <wp:posOffset>-1964055</wp:posOffset>
                  </wp:positionV>
                  <wp:extent cx="2421890" cy="1500505"/>
                  <wp:effectExtent l="1905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768" t="10095" r="13379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>exactly?</w:t>
            </w:r>
          </w:p>
          <w:p w:rsidR="000168C5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68C5" w:rsidRPr="000168C5" w:rsidRDefault="000168C5" w:rsidP="000168C5">
            <w:pPr>
              <w:rPr>
                <w:rFonts w:ascii="Comic Sans MS" w:hAnsi="Comic Sans MS"/>
                <w:b/>
                <w:i/>
                <w:sz w:val="24"/>
                <w:szCs w:val="24"/>
              </w:rPr>
            </w:pPr>
            <w:r w:rsidRPr="000168C5">
              <w:rPr>
                <w:rFonts w:ascii="Comic Sans MS" w:hAnsi="Comic Sans MS"/>
                <w:b/>
                <w:i/>
                <w:sz w:val="24"/>
                <w:szCs w:val="24"/>
              </w:rPr>
              <w:t xml:space="preserve">Please show your evidence to support your answers.   </w:t>
            </w:r>
          </w:p>
        </w:tc>
      </w:tr>
      <w:tr w:rsidR="000168C5" w:rsidTr="008D61B8">
        <w:tc>
          <w:tcPr>
            <w:tcW w:w="10682" w:type="dxa"/>
            <w:gridSpan w:val="2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 w:rsidRPr="00D331C2">
              <w:rPr>
                <w:rFonts w:ascii="Comic Sans MS" w:hAnsi="Comic Sans MS"/>
                <w:sz w:val="24"/>
                <w:szCs w:val="24"/>
              </w:rPr>
              <w:t xml:space="preserve">It was </w:t>
            </w:r>
            <w:r>
              <w:rPr>
                <w:rFonts w:ascii="Comic Sans MS" w:hAnsi="Comic Sans MS"/>
                <w:sz w:val="24"/>
                <w:szCs w:val="24"/>
              </w:rPr>
              <w:t>in the escape pod</w:t>
            </w:r>
            <w:r w:rsidRPr="00D331C2">
              <w:rPr>
                <w:rFonts w:ascii="Comic Sans MS" w:hAnsi="Comic Sans MS"/>
                <w:sz w:val="24"/>
                <w:szCs w:val="24"/>
              </w:rPr>
              <w:t xml:space="preserve">  if there are 3 prime numbers in the 20’s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168C5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D61B8">
        <w:tc>
          <w:tcPr>
            <w:tcW w:w="10682" w:type="dxa"/>
            <w:gridSpan w:val="2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 w:rsidRPr="00D331C2">
              <w:rPr>
                <w:rFonts w:ascii="Comic Sans MS" w:hAnsi="Comic Sans MS"/>
                <w:sz w:val="24"/>
                <w:szCs w:val="24"/>
              </w:rPr>
              <w:t xml:space="preserve">It was </w:t>
            </w:r>
            <w:r>
              <w:rPr>
                <w:rFonts w:ascii="Comic Sans MS" w:hAnsi="Comic Sans MS"/>
                <w:sz w:val="24"/>
                <w:szCs w:val="24"/>
              </w:rPr>
              <w:t>in the sleeping quarters</w:t>
            </w:r>
            <w:r w:rsidRPr="00D331C2">
              <w:rPr>
                <w:rFonts w:ascii="Comic Sans MS" w:hAnsi="Comic Sans MS"/>
                <w:sz w:val="24"/>
                <w:szCs w:val="24"/>
              </w:rPr>
              <w:t xml:space="preserve"> if there are 4 multiples of 30 between 100 and 200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168C5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D61B8">
        <w:tc>
          <w:tcPr>
            <w:tcW w:w="10682" w:type="dxa"/>
            <w:gridSpan w:val="2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 w:rsidRPr="00D331C2">
              <w:rPr>
                <w:rFonts w:ascii="Comic Sans MS" w:hAnsi="Comic Sans MS"/>
                <w:sz w:val="24"/>
                <w:szCs w:val="24"/>
              </w:rPr>
              <w:t xml:space="preserve">It was </w:t>
            </w:r>
            <w:r>
              <w:rPr>
                <w:rFonts w:ascii="Comic Sans MS" w:hAnsi="Comic Sans MS"/>
                <w:sz w:val="24"/>
                <w:szCs w:val="24"/>
              </w:rPr>
              <w:t>in the control room</w:t>
            </w:r>
            <w:r w:rsidRPr="00D331C2">
              <w:rPr>
                <w:rFonts w:ascii="Comic Sans MS" w:hAnsi="Comic Sans MS"/>
                <w:sz w:val="24"/>
                <w:szCs w:val="24"/>
              </w:rPr>
              <w:t xml:space="preserve"> if there are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9</w:t>
            </w:r>
            <w:r w:rsidRPr="00D331C2">
              <w:rPr>
                <w:rFonts w:ascii="Comic Sans MS" w:hAnsi="Comic Sans MS"/>
                <w:sz w:val="24"/>
                <w:szCs w:val="24"/>
              </w:rPr>
              <w:t xml:space="preserve"> factors of 36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168C5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471E0">
        <w:tc>
          <w:tcPr>
            <w:tcW w:w="10682" w:type="dxa"/>
            <w:gridSpan w:val="2"/>
            <w:tcBorders>
              <w:bottom w:val="single" w:sz="24" w:space="0" w:color="000000" w:themeColor="text1"/>
            </w:tcBorders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 w:rsidRPr="00D331C2">
              <w:rPr>
                <w:rFonts w:ascii="Comic Sans MS" w:hAnsi="Comic Sans MS"/>
                <w:sz w:val="24"/>
                <w:szCs w:val="24"/>
              </w:rPr>
              <w:t xml:space="preserve">It was </w:t>
            </w:r>
            <w:r>
              <w:rPr>
                <w:rFonts w:ascii="Comic Sans MS" w:hAnsi="Comic Sans MS"/>
                <w:sz w:val="24"/>
                <w:szCs w:val="24"/>
              </w:rPr>
              <w:t>in the lab if there are 6</w:t>
            </w:r>
            <w:r w:rsidRPr="00D331C2">
              <w:rPr>
                <w:rFonts w:ascii="Comic Sans MS" w:hAnsi="Comic Sans MS"/>
                <w:sz w:val="24"/>
                <w:szCs w:val="24"/>
              </w:rPr>
              <w:t xml:space="preserve"> square numbers between 50 and 150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168C5">
              <w:rPr>
                <w:rFonts w:ascii="Comic Sans MS" w:hAnsi="Comic Sans MS"/>
                <w:b/>
                <w:sz w:val="24"/>
                <w:szCs w:val="24"/>
              </w:rPr>
              <w:t>T/F</w:t>
            </w:r>
          </w:p>
        </w:tc>
      </w:tr>
      <w:tr w:rsidR="000168C5" w:rsidTr="008471E0">
        <w:tc>
          <w:tcPr>
            <w:tcW w:w="10682" w:type="dxa"/>
            <w:gridSpan w:val="2"/>
            <w:tcBorders>
              <w:left w:val="nil"/>
              <w:right w:val="nil"/>
            </w:tcBorders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68C5" w:rsidTr="008D61B8">
        <w:tc>
          <w:tcPr>
            <w:tcW w:w="10682" w:type="dxa"/>
            <w:gridSpan w:val="2"/>
          </w:tcPr>
          <w:p w:rsidR="000168C5" w:rsidRDefault="000168C5" w:rsidP="000168C5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331C2">
              <w:rPr>
                <w:rFonts w:ascii="Comic Sans MS" w:hAnsi="Comic Sans MS"/>
                <w:b/>
                <w:sz w:val="24"/>
                <w:szCs w:val="24"/>
              </w:rPr>
              <w:t xml:space="preserve">When. </w:t>
            </w:r>
          </w:p>
          <w:p w:rsidR="00D668C9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 w:rsidRPr="000B0591">
              <w:rPr>
                <w:rFonts w:ascii="Comic Sans MS" w:hAnsi="Comic Sans MS"/>
                <w:sz w:val="24"/>
                <w:szCs w:val="24"/>
              </w:rPr>
              <w:t xml:space="preserve">Calculate the time and date from these </w:t>
            </w:r>
            <w:r w:rsidR="00D668C9"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:rsidR="000168C5" w:rsidRDefault="0096111E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AF54A5" wp14:editId="724F0E30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70484</wp:posOffset>
                      </wp:positionV>
                      <wp:extent cx="4067175" cy="2762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717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1768563" id="Rectangle 1" o:spid="_x0000_s1026" style="position:absolute;margin-left:176.1pt;margin-top:5.55pt;width:320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" fillcolor="white [3201]" strokecolor="#f79646 [3209]" strokeweight="2pt"/>
                  </w:pict>
                </mc:Fallback>
              </mc:AlternateContent>
            </w:r>
            <w:r w:rsidR="00D668C9">
              <w:rPr>
                <w:rFonts w:ascii="Comic Sans MS" w:hAnsi="Comic Sans MS"/>
                <w:sz w:val="24"/>
                <w:szCs w:val="24"/>
              </w:rPr>
              <w:t xml:space="preserve">Write the date ate time here </w:t>
            </w:r>
          </w:p>
          <w:p w:rsidR="000168C5" w:rsidRPr="000B0591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68C5" w:rsidTr="008D61B8">
        <w:tc>
          <w:tcPr>
            <w:tcW w:w="5778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hour part of the time is the answer to</w:t>
            </w:r>
          </w:p>
        </w:tc>
        <w:tc>
          <w:tcPr>
            <w:tcW w:w="4904" w:type="dxa"/>
          </w:tcPr>
          <w:p w:rsidR="000168C5" w:rsidRPr="000B0591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√16  x ( 4</w:t>
            </w:r>
            <w:r w:rsidRPr="000B0591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>- √121)</w:t>
            </w:r>
          </w:p>
        </w:tc>
      </w:tr>
      <w:tr w:rsidR="000168C5" w:rsidTr="008D61B8">
        <w:tc>
          <w:tcPr>
            <w:tcW w:w="5778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minute part of the time is the answer to</w:t>
            </w:r>
          </w:p>
        </w:tc>
        <w:tc>
          <w:tcPr>
            <w:tcW w:w="4904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 w:rsidRPr="000B0591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</w:p>
        </w:tc>
      </w:tr>
      <w:tr w:rsidR="000168C5" w:rsidTr="008D61B8">
        <w:tc>
          <w:tcPr>
            <w:tcW w:w="5778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day part of the date is </w:t>
            </w:r>
          </w:p>
        </w:tc>
        <w:tc>
          <w:tcPr>
            <w:tcW w:w="4904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√(6</w:t>
            </w:r>
            <w:r w:rsidRPr="000B0591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 xml:space="preserve">  - 200</w:t>
            </w:r>
            <w:r w:rsidR="0041648A">
              <w:rPr>
                <w:rFonts w:ascii="Comic Sans MS" w:hAnsi="Comic Sans MS"/>
                <w:sz w:val="24"/>
                <w:szCs w:val="24"/>
              </w:rPr>
              <w:t xml:space="preserve">) + </w:t>
            </w:r>
            <w:r w:rsidR="00D668C9">
              <w:rPr>
                <w:rFonts w:ascii="Comic Sans MS" w:hAnsi="Comic Sans MS"/>
                <w:sz w:val="24"/>
                <w:szCs w:val="24"/>
              </w:rPr>
              <w:t>cube root of 729</w:t>
            </w:r>
          </w:p>
        </w:tc>
      </w:tr>
      <w:tr w:rsidR="000168C5" w:rsidTr="008D61B8">
        <w:tc>
          <w:tcPr>
            <w:tcW w:w="5778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month part of the date is</w:t>
            </w:r>
          </w:p>
        </w:tc>
        <w:tc>
          <w:tcPr>
            <w:tcW w:w="4904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4</w:t>
            </w:r>
            <w:r w:rsidRPr="00BE37D2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root of 16</w:t>
            </w:r>
          </w:p>
        </w:tc>
      </w:tr>
      <w:tr w:rsidR="000168C5" w:rsidTr="008D61B8">
        <w:tc>
          <w:tcPr>
            <w:tcW w:w="5778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year part of the date is </w:t>
            </w:r>
          </w:p>
        </w:tc>
        <w:tc>
          <w:tcPr>
            <w:tcW w:w="4904" w:type="dxa"/>
          </w:tcPr>
          <w:p w:rsidR="000168C5" w:rsidRPr="00D331C2" w:rsidRDefault="000168C5" w:rsidP="000168C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(10</w:t>
            </w:r>
            <w:r w:rsidRPr="000B0591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>x √4) + √</w:t>
            </w:r>
            <w:r w:rsidR="00D668C9">
              <w:rPr>
                <w:rFonts w:ascii="Comic Sans MS" w:hAnsi="Comic Sans MS"/>
                <w:sz w:val="24"/>
                <w:szCs w:val="24"/>
              </w:rPr>
              <w:t>289</w:t>
            </w:r>
          </w:p>
        </w:tc>
      </w:tr>
    </w:tbl>
    <w:p w:rsidR="00390C49" w:rsidRPr="00390C49" w:rsidRDefault="00390C49" w:rsidP="000B0591">
      <w:pPr>
        <w:rPr>
          <w:rFonts w:ascii="Comic Sans MS" w:hAnsi="Comic Sans MS"/>
          <w:b/>
          <w:sz w:val="24"/>
          <w:szCs w:val="24"/>
        </w:rPr>
      </w:pPr>
      <w:r w:rsidRPr="00390C49">
        <w:rPr>
          <w:rFonts w:ascii="Comic Sans MS" w:hAnsi="Comic Sans MS"/>
          <w:b/>
          <w:sz w:val="24"/>
          <w:szCs w:val="24"/>
        </w:rPr>
        <w:t>Why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"/>
        <w:gridCol w:w="1060"/>
        <w:gridCol w:w="18"/>
        <w:gridCol w:w="1078"/>
        <w:gridCol w:w="1040"/>
        <w:gridCol w:w="39"/>
        <w:gridCol w:w="986"/>
        <w:gridCol w:w="1076"/>
        <w:gridCol w:w="35"/>
        <w:gridCol w:w="1041"/>
        <w:gridCol w:w="1078"/>
        <w:gridCol w:w="1077"/>
        <w:gridCol w:w="1078"/>
      </w:tblGrid>
      <w:tr w:rsidR="00B82FF2" w:rsidRPr="00042876" w:rsidTr="008471E0">
        <w:tc>
          <w:tcPr>
            <w:tcW w:w="213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2136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2136" w:type="dxa"/>
            <w:gridSpan w:val="4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211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2155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</w:tr>
      <w:tr w:rsidR="00B82FF2" w:rsidRPr="00C93070" w:rsidTr="008471E0">
        <w:tc>
          <w:tcPr>
            <w:tcW w:w="213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36" w:type="dxa"/>
            <w:gridSpan w:val="3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√100</w:t>
            </w:r>
          </w:p>
        </w:tc>
        <w:tc>
          <w:tcPr>
            <w:tcW w:w="2136" w:type="dxa"/>
            <w:gridSpan w:val="4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 xml:space="preserve"> + 1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1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 xml:space="preserve"> ÷ 4</w:t>
            </w:r>
          </w:p>
        </w:tc>
        <w:tc>
          <w:tcPr>
            <w:tcW w:w="2155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 xml:space="preserve"> - √4</w:t>
            </w:r>
          </w:p>
        </w:tc>
      </w:tr>
      <w:tr w:rsidR="00B82FF2" w:rsidRPr="00042876" w:rsidTr="008471E0">
        <w:tc>
          <w:tcPr>
            <w:tcW w:w="213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f</w:t>
            </w:r>
          </w:p>
        </w:tc>
        <w:tc>
          <w:tcPr>
            <w:tcW w:w="2136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g</w:t>
            </w:r>
          </w:p>
        </w:tc>
        <w:tc>
          <w:tcPr>
            <w:tcW w:w="2136" w:type="dxa"/>
            <w:gridSpan w:val="4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211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2155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j</w:t>
            </w:r>
          </w:p>
        </w:tc>
      </w:tr>
      <w:tr w:rsidR="00B82FF2" w:rsidRPr="00C93070" w:rsidTr="008471E0">
        <w:tc>
          <w:tcPr>
            <w:tcW w:w="213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8471E0" w:rsidRDefault="00390C49" w:rsidP="00480FD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71E0">
              <w:rPr>
                <w:rFonts w:ascii="Comic Sans MS" w:hAnsi="Comic Sans MS"/>
                <w:sz w:val="20"/>
                <w:szCs w:val="20"/>
              </w:rPr>
              <w:t>Next prime after 13</w:t>
            </w:r>
          </w:p>
        </w:tc>
        <w:tc>
          <w:tcPr>
            <w:tcW w:w="2136" w:type="dxa"/>
            <w:gridSpan w:val="3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8471E0" w:rsidRDefault="008D61B8" w:rsidP="00480FD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71E0">
              <w:rPr>
                <w:rFonts w:ascii="Comic Sans MS" w:hAnsi="Comic Sans MS"/>
                <w:sz w:val="20"/>
                <w:szCs w:val="20"/>
              </w:rPr>
              <w:t>1</w:t>
            </w:r>
            <w:r w:rsidRPr="008471E0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8471E0">
              <w:rPr>
                <w:rFonts w:ascii="Comic Sans MS" w:hAnsi="Comic Sans MS"/>
                <w:sz w:val="20"/>
                <w:szCs w:val="20"/>
              </w:rPr>
              <w:t xml:space="preserve"> prime no in the 20’s</w:t>
            </w:r>
          </w:p>
        </w:tc>
        <w:tc>
          <w:tcPr>
            <w:tcW w:w="2136" w:type="dxa"/>
            <w:gridSpan w:val="4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8471E0" w:rsidRDefault="00390C49" w:rsidP="00480FD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71E0">
              <w:rPr>
                <w:rFonts w:ascii="Comic Sans MS" w:hAnsi="Comic Sans MS"/>
                <w:sz w:val="20"/>
                <w:szCs w:val="20"/>
              </w:rPr>
              <w:t>3 + 3</w:t>
            </w:r>
            <w:r w:rsidRPr="008471E0">
              <w:rPr>
                <w:rFonts w:ascii="Comic Sans MS" w:hAnsi="Comic Sans MS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11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8471E0" w:rsidRDefault="00390C49" w:rsidP="00480FD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71E0">
              <w:rPr>
                <w:rFonts w:ascii="Comic Sans MS" w:hAnsi="Comic Sans MS"/>
                <w:sz w:val="20"/>
                <w:szCs w:val="20"/>
              </w:rPr>
              <w:t>5</w:t>
            </w:r>
            <w:r w:rsidRPr="008471E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471E0">
              <w:rPr>
                <w:rFonts w:ascii="Comic Sans MS" w:hAnsi="Comic Sans MS"/>
                <w:sz w:val="20"/>
                <w:szCs w:val="20"/>
              </w:rPr>
              <w:t xml:space="preserve"> prime number</w:t>
            </w:r>
          </w:p>
        </w:tc>
        <w:tc>
          <w:tcPr>
            <w:tcW w:w="2155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8471E0" w:rsidRDefault="008D61B8" w:rsidP="00480FD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471E0">
              <w:rPr>
                <w:rFonts w:ascii="Comic Sans MS" w:hAnsi="Comic Sans MS"/>
                <w:sz w:val="20"/>
                <w:szCs w:val="20"/>
              </w:rPr>
              <w:t>2</w:t>
            </w:r>
            <w:r w:rsidRPr="008471E0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 w:rsidR="008471E0">
              <w:rPr>
                <w:rFonts w:ascii="Comic Sans MS" w:hAnsi="Comic Sans MS"/>
                <w:sz w:val="20"/>
                <w:szCs w:val="20"/>
              </w:rPr>
              <w:t xml:space="preserve"> prime </w:t>
            </w:r>
            <w:r w:rsidRPr="008471E0">
              <w:rPr>
                <w:rFonts w:ascii="Comic Sans MS" w:hAnsi="Comic Sans MS"/>
                <w:sz w:val="20"/>
                <w:szCs w:val="20"/>
              </w:rPr>
              <w:t>x 4</w:t>
            </w:r>
            <w:r w:rsidRPr="008471E0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Pr="008471E0">
              <w:rPr>
                <w:rFonts w:ascii="Comic Sans MS" w:hAnsi="Comic Sans MS"/>
                <w:sz w:val="20"/>
                <w:szCs w:val="20"/>
              </w:rPr>
              <w:t xml:space="preserve"> prime</w:t>
            </w:r>
          </w:p>
        </w:tc>
      </w:tr>
      <w:tr w:rsidR="00B82FF2" w:rsidRPr="00042876" w:rsidTr="008471E0">
        <w:tc>
          <w:tcPr>
            <w:tcW w:w="213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2136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  <w:tc>
          <w:tcPr>
            <w:tcW w:w="2136" w:type="dxa"/>
            <w:gridSpan w:val="4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</w:tc>
        <w:tc>
          <w:tcPr>
            <w:tcW w:w="211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2155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</w:tr>
      <w:tr w:rsidR="00B82FF2" w:rsidRPr="00C93070" w:rsidTr="008471E0">
        <w:tc>
          <w:tcPr>
            <w:tcW w:w="213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390C4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LCM of 2 &amp; 7</w:t>
            </w:r>
          </w:p>
        </w:tc>
        <w:tc>
          <w:tcPr>
            <w:tcW w:w="2136" w:type="dxa"/>
            <w:gridSpan w:val="3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36" w:type="dxa"/>
            <w:gridSpan w:val="4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√169</w:t>
            </w:r>
          </w:p>
        </w:tc>
        <w:tc>
          <w:tcPr>
            <w:tcW w:w="211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155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3</w:t>
            </w:r>
          </w:p>
        </w:tc>
      </w:tr>
      <w:tr w:rsidR="00B82FF2" w:rsidRPr="00042876" w:rsidTr="008471E0">
        <w:tc>
          <w:tcPr>
            <w:tcW w:w="213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2136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q</w:t>
            </w:r>
          </w:p>
        </w:tc>
        <w:tc>
          <w:tcPr>
            <w:tcW w:w="2136" w:type="dxa"/>
            <w:gridSpan w:val="4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211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2155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</w:tr>
      <w:tr w:rsidR="00B82FF2" w:rsidRPr="00C93070" w:rsidTr="008471E0">
        <w:tc>
          <w:tcPr>
            <w:tcW w:w="213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HCF of 30 &amp; 45</w:t>
            </w:r>
          </w:p>
        </w:tc>
        <w:tc>
          <w:tcPr>
            <w:tcW w:w="2136" w:type="dxa"/>
            <w:gridSpan w:val="3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 xml:space="preserve"> - 1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36" w:type="dxa"/>
            <w:gridSpan w:val="4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Cube root of 125</w:t>
            </w:r>
          </w:p>
        </w:tc>
        <w:tc>
          <w:tcPr>
            <w:tcW w:w="211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√400</w:t>
            </w:r>
          </w:p>
        </w:tc>
        <w:tc>
          <w:tcPr>
            <w:tcW w:w="2155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√9</w:t>
            </w:r>
          </w:p>
        </w:tc>
      </w:tr>
      <w:tr w:rsidR="00B82FF2" w:rsidRPr="00042876" w:rsidTr="008471E0">
        <w:tc>
          <w:tcPr>
            <w:tcW w:w="213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u</w:t>
            </w:r>
          </w:p>
        </w:tc>
        <w:tc>
          <w:tcPr>
            <w:tcW w:w="2136" w:type="dxa"/>
            <w:gridSpan w:val="3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v</w:t>
            </w:r>
          </w:p>
        </w:tc>
        <w:tc>
          <w:tcPr>
            <w:tcW w:w="2136" w:type="dxa"/>
            <w:gridSpan w:val="4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w</w:t>
            </w:r>
          </w:p>
        </w:tc>
        <w:tc>
          <w:tcPr>
            <w:tcW w:w="211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42876">
              <w:rPr>
                <w:rFonts w:ascii="Comic Sans MS" w:hAnsi="Comic Sans MS"/>
                <w:b/>
                <w:sz w:val="24"/>
                <w:szCs w:val="24"/>
              </w:rPr>
              <w:t>x</w:t>
            </w:r>
          </w:p>
        </w:tc>
        <w:tc>
          <w:tcPr>
            <w:tcW w:w="2155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042876" w:rsidRDefault="00B82FF2" w:rsidP="00480FD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y</w:t>
            </w:r>
            <w:r w:rsidRPr="00042876">
              <w:rPr>
                <w:rFonts w:ascii="Comic Sans MS" w:hAnsi="Comic Sans MS"/>
                <w:b/>
                <w:sz w:val="24"/>
                <w:szCs w:val="24"/>
              </w:rPr>
              <w:t xml:space="preserve"> or z</w:t>
            </w:r>
          </w:p>
        </w:tc>
      </w:tr>
      <w:tr w:rsidR="00B82FF2" w:rsidRPr="00C93070" w:rsidTr="008471E0">
        <w:tc>
          <w:tcPr>
            <w:tcW w:w="213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√36</w:t>
            </w:r>
          </w:p>
        </w:tc>
        <w:tc>
          <w:tcPr>
            <w:tcW w:w="2136" w:type="dxa"/>
            <w:gridSpan w:val="3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√81</w:t>
            </w:r>
          </w:p>
        </w:tc>
        <w:tc>
          <w:tcPr>
            <w:tcW w:w="2136" w:type="dxa"/>
            <w:gridSpan w:val="4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>+1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>+1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>+1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11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390C49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  <w:r w:rsidRPr="00390C49">
              <w:rPr>
                <w:rFonts w:ascii="Comic Sans MS" w:hAnsi="Comic Sans MS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z w:val="24"/>
                <w:szCs w:val="24"/>
              </w:rPr>
              <w:t xml:space="preserve"> multiple of 2</w:t>
            </w:r>
          </w:p>
        </w:tc>
        <w:tc>
          <w:tcPr>
            <w:tcW w:w="2155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8D61B8">
              <w:rPr>
                <w:rFonts w:ascii="Comic Sans MS" w:hAnsi="Comic Sans MS"/>
                <w:sz w:val="24"/>
                <w:szCs w:val="24"/>
                <w:vertAlign w:val="superscript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 xml:space="preserve"> - √9</w:t>
            </w:r>
          </w:p>
        </w:tc>
      </w:tr>
      <w:tr w:rsidR="00B82FF2" w:rsidRPr="00C93070" w:rsidTr="00480FD6">
        <w:tc>
          <w:tcPr>
            <w:tcW w:w="10682" w:type="dxa"/>
            <w:gridSpan w:val="13"/>
            <w:tcBorders>
              <w:top w:val="single" w:sz="24" w:space="0" w:color="000000" w:themeColor="text1"/>
              <w:left w:val="nil"/>
              <w:bottom w:val="single" w:sz="24" w:space="0" w:color="000000" w:themeColor="text1"/>
              <w:right w:val="nil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B82FF2" w:rsidRPr="00C93070" w:rsidTr="00480FD6">
        <w:tblPrEx>
          <w:tblBorders>
            <w:top w:val="single" w:sz="36" w:space="0" w:color="000000" w:themeColor="text1"/>
            <w:left w:val="single" w:sz="36" w:space="0" w:color="000000" w:themeColor="text1"/>
            <w:bottom w:val="single" w:sz="36" w:space="0" w:color="000000" w:themeColor="text1"/>
            <w:right w:val="single" w:sz="36" w:space="0" w:color="000000" w:themeColor="text1"/>
          </w:tblBorders>
        </w:tblPrEx>
        <w:tc>
          <w:tcPr>
            <w:tcW w:w="107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b/>
                <w:sz w:val="24"/>
                <w:szCs w:val="24"/>
              </w:rPr>
            </w:pPr>
            <w:bookmarkStart w:id="0" w:name="_GoBack"/>
            <w:r>
              <w:rPr>
                <w:rFonts w:ascii="Comic Sans MS" w:hAnsi="Comic Sans MS"/>
                <w:b/>
                <w:sz w:val="24"/>
                <w:szCs w:val="24"/>
              </w:rPr>
              <w:t>12</w:t>
            </w:r>
          </w:p>
        </w:tc>
        <w:tc>
          <w:tcPr>
            <w:tcW w:w="1078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</w:p>
        </w:tc>
        <w:tc>
          <w:tcPr>
            <w:tcW w:w="107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98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07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BE2352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</w:tr>
      <w:bookmarkEnd w:id="0"/>
      <w:tr w:rsidR="00B82FF2" w:rsidRPr="00C93070" w:rsidTr="00480FD6">
        <w:tblPrEx>
          <w:tblBorders>
            <w:top w:val="single" w:sz="36" w:space="0" w:color="000000" w:themeColor="text1"/>
            <w:left w:val="single" w:sz="36" w:space="0" w:color="000000" w:themeColor="text1"/>
            <w:bottom w:val="single" w:sz="36" w:space="0" w:color="000000" w:themeColor="text1"/>
            <w:right w:val="single" w:sz="36" w:space="0" w:color="000000" w:themeColor="text1"/>
          </w:tblBorders>
        </w:tblPrEx>
        <w:tc>
          <w:tcPr>
            <w:tcW w:w="107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82FF2" w:rsidRPr="00C93070" w:rsidTr="00480FD6">
        <w:tblPrEx>
          <w:tblBorders>
            <w:top w:val="single" w:sz="36" w:space="0" w:color="000000" w:themeColor="text1"/>
            <w:left w:val="single" w:sz="36" w:space="0" w:color="000000" w:themeColor="text1"/>
            <w:bottom w:val="single" w:sz="36" w:space="0" w:color="000000" w:themeColor="text1"/>
            <w:right w:val="single" w:sz="36" w:space="0" w:color="000000" w:themeColor="text1"/>
          </w:tblBorders>
        </w:tblPrEx>
        <w:tc>
          <w:tcPr>
            <w:tcW w:w="107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8</w:t>
            </w:r>
          </w:p>
        </w:tc>
        <w:tc>
          <w:tcPr>
            <w:tcW w:w="1078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07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98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107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07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107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</w:tr>
      <w:tr w:rsidR="00B82FF2" w:rsidRPr="00C93070" w:rsidTr="00480FD6">
        <w:tblPrEx>
          <w:tblBorders>
            <w:top w:val="single" w:sz="36" w:space="0" w:color="000000" w:themeColor="text1"/>
            <w:left w:val="single" w:sz="36" w:space="0" w:color="000000" w:themeColor="text1"/>
            <w:bottom w:val="single" w:sz="36" w:space="0" w:color="000000" w:themeColor="text1"/>
            <w:right w:val="single" w:sz="36" w:space="0" w:color="000000" w:themeColor="text1"/>
          </w:tblBorders>
        </w:tblPrEx>
        <w:tc>
          <w:tcPr>
            <w:tcW w:w="107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82FF2" w:rsidRPr="00C93070" w:rsidTr="00480FD6">
        <w:tblPrEx>
          <w:tblBorders>
            <w:top w:val="single" w:sz="36" w:space="0" w:color="000000" w:themeColor="text1"/>
            <w:left w:val="single" w:sz="36" w:space="0" w:color="000000" w:themeColor="text1"/>
            <w:bottom w:val="single" w:sz="36" w:space="0" w:color="000000" w:themeColor="text1"/>
            <w:right w:val="single" w:sz="36" w:space="0" w:color="000000" w:themeColor="text1"/>
          </w:tblBorders>
        </w:tblPrEx>
        <w:tc>
          <w:tcPr>
            <w:tcW w:w="107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078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079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98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076" w:type="dxa"/>
            <w:gridSpan w:val="2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077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4" w:space="0" w:color="000000" w:themeColor="text1"/>
              <w:right w:val="single" w:sz="24" w:space="0" w:color="000000" w:themeColor="text1"/>
            </w:tcBorders>
          </w:tcPr>
          <w:p w:rsidR="00B82FF2" w:rsidRPr="00C93070" w:rsidRDefault="008D61B8" w:rsidP="00480F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</w:tr>
      <w:tr w:rsidR="00B82FF2" w:rsidRPr="00C93070" w:rsidTr="00480FD6">
        <w:tblPrEx>
          <w:tblBorders>
            <w:top w:val="single" w:sz="36" w:space="0" w:color="000000" w:themeColor="text1"/>
            <w:left w:val="single" w:sz="36" w:space="0" w:color="000000" w:themeColor="text1"/>
            <w:bottom w:val="single" w:sz="36" w:space="0" w:color="000000" w:themeColor="text1"/>
            <w:right w:val="single" w:sz="36" w:space="0" w:color="000000" w:themeColor="text1"/>
          </w:tblBorders>
        </w:tblPrEx>
        <w:tc>
          <w:tcPr>
            <w:tcW w:w="107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9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6" w:type="dxa"/>
            <w:gridSpan w:val="2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</w:tcPr>
          <w:p w:rsidR="00B82FF2" w:rsidRPr="00C93070" w:rsidRDefault="00B82FF2" w:rsidP="00480FD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762788" w:rsidRDefault="00762788" w:rsidP="000B0591">
      <w:pPr>
        <w:rPr>
          <w:rFonts w:ascii="Comic Sans MS" w:hAnsi="Comic Sans MS"/>
          <w:b/>
          <w:sz w:val="24"/>
          <w:szCs w:val="24"/>
        </w:rPr>
      </w:pPr>
    </w:p>
    <w:p w:rsidR="00D72400" w:rsidRDefault="00762788" w:rsidP="000B059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  <w:r w:rsidR="0096111E" w:rsidRPr="0096111E">
        <w:rPr>
          <w:rFonts w:ascii="Comic Sans MS" w:hAnsi="Comic Sans MS"/>
          <w:b/>
          <w:sz w:val="24"/>
          <w:szCs w:val="24"/>
        </w:rPr>
        <w:lastRenderedPageBreak/>
        <w:t>Murder weapon?</w:t>
      </w:r>
    </w:p>
    <w:p w:rsidR="008717F8" w:rsidRDefault="0096111E" w:rsidP="000B059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Using the following pig</w:t>
      </w:r>
      <w:r w:rsidRPr="0096111E">
        <w:rPr>
          <w:rFonts w:ascii="Comic Sans MS" w:hAnsi="Comic Sans MS"/>
          <w:sz w:val="24"/>
          <w:szCs w:val="24"/>
        </w:rPr>
        <w:t>pen cipher, decode the following message to discover the weapon used.</w:t>
      </w:r>
    </w:p>
    <w:p w:rsidR="0096111E" w:rsidRDefault="00527733" w:rsidP="00787328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A2A1AD3" wp14:editId="33EFB41E">
            <wp:extent cx="2271236" cy="239077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38" t="47417" r="58723" b="21992"/>
                    <a:stretch/>
                  </pic:blipFill>
                  <pic:spPr bwMode="auto">
                    <a:xfrm>
                      <a:off x="0" y="0"/>
                      <a:ext cx="2282201" cy="240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33" w:rsidRDefault="00DD0C59" w:rsidP="000B0591">
      <w:pPr>
        <w:rPr>
          <w:rFonts w:ascii="Comic Sans MS" w:hAnsi="Comic Sans MS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F09709E" wp14:editId="1FAFE2BE">
            <wp:extent cx="6513830" cy="885825"/>
            <wp:effectExtent l="0" t="0" r="127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879" t="66281" r="20457" b="26785"/>
                    <a:stretch/>
                  </pic:blipFill>
                  <pic:spPr bwMode="auto">
                    <a:xfrm>
                      <a:off x="0" y="0"/>
                      <a:ext cx="6529237" cy="88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7F8" w:rsidRDefault="008717F8" w:rsidP="000B059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Decoded message reads: </w:t>
      </w:r>
    </w:p>
    <w:p w:rsidR="007F01B8" w:rsidRDefault="008717F8" w:rsidP="000B0591">
      <w:pPr>
        <w:rPr>
          <w:noProof/>
          <w:lang w:eastAsia="en-GB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F01B8">
        <w:rPr>
          <w:rFonts w:ascii="Comic Sans MS" w:hAnsi="Comic Sans MS"/>
          <w:sz w:val="24"/>
          <w:szCs w:val="24"/>
        </w:rPr>
        <w:t>.</w:t>
      </w:r>
    </w:p>
    <w:p w:rsidR="007F01B8" w:rsidRDefault="007F01B8" w:rsidP="000B0591">
      <w:pPr>
        <w:rPr>
          <w:noProof/>
          <w:lang w:eastAsia="en-GB"/>
        </w:rPr>
      </w:pPr>
    </w:p>
    <w:p w:rsidR="007F01B8" w:rsidRPr="00787328" w:rsidRDefault="007F01B8" w:rsidP="000B0591">
      <w:pPr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b/>
          <w:noProof/>
          <w:sz w:val="24"/>
          <w:szCs w:val="24"/>
          <w:lang w:eastAsia="en-GB"/>
        </w:rPr>
        <w:t>Justice</w:t>
      </w:r>
    </w:p>
    <w:p w:rsidR="00787328" w:rsidRPr="00787328" w:rsidRDefault="007F01B8" w:rsidP="000B0591">
      <w:pPr>
        <w:rPr>
          <w:rFonts w:ascii="Comic Sans MS" w:hAnsi="Comic Sans MS"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noProof/>
          <w:sz w:val="24"/>
          <w:szCs w:val="24"/>
          <w:lang w:eastAsia="en-GB"/>
        </w:rPr>
        <w:t>Crack the following code to discover what happened to the killer</w:t>
      </w:r>
    </w:p>
    <w:p w:rsidR="00787328" w:rsidRDefault="00787328" w:rsidP="000B0591">
      <w:pPr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b/>
          <w:noProof/>
          <w:sz w:val="24"/>
          <w:szCs w:val="24"/>
          <w:lang w:eastAsia="en-GB"/>
        </w:rPr>
        <w:t xml:space="preserve">XX   VIII   V   XI   IX   XII   XII   V   XVIII   XXIII   I   XIX   </w:t>
      </w:r>
    </w:p>
    <w:p w:rsidR="00787328" w:rsidRDefault="00787328" w:rsidP="000B0591">
      <w:pPr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b/>
          <w:noProof/>
          <w:sz w:val="24"/>
          <w:szCs w:val="24"/>
          <w:lang w:eastAsia="en-GB"/>
        </w:rPr>
        <w:t>XIX   V   XIV   XX   V</w:t>
      </w:r>
      <w:r>
        <w:rPr>
          <w:rFonts w:ascii="Comic Sans MS" w:hAnsi="Comic Sans MS"/>
          <w:b/>
          <w:noProof/>
          <w:sz w:val="24"/>
          <w:szCs w:val="24"/>
          <w:lang w:eastAsia="en-GB"/>
        </w:rPr>
        <w:t xml:space="preserve">   XIV   III   V   IV   XX   XV   </w:t>
      </w:r>
      <w:r w:rsidRPr="00787328">
        <w:rPr>
          <w:rFonts w:ascii="Comic Sans MS" w:hAnsi="Comic Sans MS"/>
          <w:b/>
          <w:noProof/>
          <w:sz w:val="24"/>
          <w:szCs w:val="24"/>
          <w:lang w:eastAsia="en-GB"/>
        </w:rPr>
        <w:t xml:space="preserve">C   </w:t>
      </w:r>
    </w:p>
    <w:p w:rsidR="00787328" w:rsidRPr="00787328" w:rsidRDefault="00787328" w:rsidP="000B0591">
      <w:pPr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b/>
          <w:noProof/>
          <w:sz w:val="24"/>
          <w:szCs w:val="24"/>
          <w:lang w:eastAsia="en-GB"/>
        </w:rPr>
        <w:t>XXV   V   I   XVIII   XIX   XV   XIV   VII   I   XIV   XXV   XIII   V   IV   V</w:t>
      </w:r>
    </w:p>
    <w:p w:rsidR="00787328" w:rsidRPr="00787328" w:rsidRDefault="00787328" w:rsidP="000B0591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:rsidR="00787328" w:rsidRPr="00787328" w:rsidRDefault="00787328" w:rsidP="000B0591">
      <w:pPr>
        <w:rPr>
          <w:rFonts w:ascii="Comic Sans MS" w:hAnsi="Comic Sans MS"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noProof/>
          <w:sz w:val="24"/>
          <w:szCs w:val="24"/>
          <w:lang w:eastAsia="en-GB"/>
        </w:rPr>
        <w:t>Bonus points for the team who knows what the last word in the code refers to.  Write your thoughts below:</w:t>
      </w:r>
    </w:p>
    <w:p w:rsidR="007F01B8" w:rsidRPr="00527733" w:rsidRDefault="00787328" w:rsidP="000B0591">
      <w:pPr>
        <w:rPr>
          <w:rFonts w:ascii="Comic Sans MS" w:hAnsi="Comic Sans MS"/>
          <w:noProof/>
          <w:sz w:val="24"/>
          <w:szCs w:val="24"/>
          <w:lang w:eastAsia="en-GB"/>
        </w:rPr>
      </w:pPr>
      <w:r w:rsidRPr="00787328">
        <w:rPr>
          <w:rFonts w:ascii="Comic Sans MS" w:hAnsi="Comic Sans MS"/>
          <w:noProof/>
          <w:sz w:val="24"/>
          <w:szCs w:val="24"/>
          <w:lang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F01B8" w:rsidRPr="00527733" w:rsidSect="00A26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C7CA5"/>
    <w:multiLevelType w:val="hybridMultilevel"/>
    <w:tmpl w:val="30B867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3E5A7D"/>
    <w:multiLevelType w:val="hybridMultilevel"/>
    <w:tmpl w:val="80C0D5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77411A"/>
    <w:multiLevelType w:val="hybridMultilevel"/>
    <w:tmpl w:val="ADD2F3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CC6D41"/>
    <w:multiLevelType w:val="hybridMultilevel"/>
    <w:tmpl w:val="609462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6669A3"/>
    <w:multiLevelType w:val="hybridMultilevel"/>
    <w:tmpl w:val="E52A096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DB6404B"/>
    <w:multiLevelType w:val="hybridMultilevel"/>
    <w:tmpl w:val="7F206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3460240"/>
    <w:multiLevelType w:val="hybridMultilevel"/>
    <w:tmpl w:val="EC484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A2F28A3"/>
    <w:multiLevelType w:val="hybridMultilevel"/>
    <w:tmpl w:val="6298C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20"/>
    <w:rsid w:val="000168C5"/>
    <w:rsid w:val="00041198"/>
    <w:rsid w:val="00055F27"/>
    <w:rsid w:val="00093DE2"/>
    <w:rsid w:val="000B0591"/>
    <w:rsid w:val="000C3EC7"/>
    <w:rsid w:val="000C628F"/>
    <w:rsid w:val="000F38BB"/>
    <w:rsid w:val="001379DC"/>
    <w:rsid w:val="00157143"/>
    <w:rsid w:val="001712AE"/>
    <w:rsid w:val="00201015"/>
    <w:rsid w:val="00247094"/>
    <w:rsid w:val="00263129"/>
    <w:rsid w:val="00277394"/>
    <w:rsid w:val="002D0B1B"/>
    <w:rsid w:val="002E52BD"/>
    <w:rsid w:val="002F56BD"/>
    <w:rsid w:val="00390C49"/>
    <w:rsid w:val="003C3C2A"/>
    <w:rsid w:val="0041648A"/>
    <w:rsid w:val="004353D2"/>
    <w:rsid w:val="00463643"/>
    <w:rsid w:val="004F6844"/>
    <w:rsid w:val="00505466"/>
    <w:rsid w:val="005169C1"/>
    <w:rsid w:val="00527733"/>
    <w:rsid w:val="006318B0"/>
    <w:rsid w:val="00762788"/>
    <w:rsid w:val="00762F8D"/>
    <w:rsid w:val="00787328"/>
    <w:rsid w:val="007B599C"/>
    <w:rsid w:val="007F01B8"/>
    <w:rsid w:val="00811D1F"/>
    <w:rsid w:val="008471E0"/>
    <w:rsid w:val="008717F8"/>
    <w:rsid w:val="00897E9D"/>
    <w:rsid w:val="008A18BD"/>
    <w:rsid w:val="008D61B8"/>
    <w:rsid w:val="00922C84"/>
    <w:rsid w:val="0096111E"/>
    <w:rsid w:val="009B1BA5"/>
    <w:rsid w:val="009C17DB"/>
    <w:rsid w:val="00A13D42"/>
    <w:rsid w:val="00A26920"/>
    <w:rsid w:val="00AE1034"/>
    <w:rsid w:val="00B21550"/>
    <w:rsid w:val="00B743BA"/>
    <w:rsid w:val="00B82FF2"/>
    <w:rsid w:val="00BE2352"/>
    <w:rsid w:val="00BE37D2"/>
    <w:rsid w:val="00C64A89"/>
    <w:rsid w:val="00CD08B6"/>
    <w:rsid w:val="00D331C2"/>
    <w:rsid w:val="00D63C76"/>
    <w:rsid w:val="00D668C9"/>
    <w:rsid w:val="00D72400"/>
    <w:rsid w:val="00D74A56"/>
    <w:rsid w:val="00D85A95"/>
    <w:rsid w:val="00DD0C59"/>
    <w:rsid w:val="00DE19D1"/>
    <w:rsid w:val="00E0742C"/>
    <w:rsid w:val="00E101AC"/>
    <w:rsid w:val="00E15F85"/>
    <w:rsid w:val="00EE1844"/>
    <w:rsid w:val="00F058F4"/>
    <w:rsid w:val="00F71402"/>
    <w:rsid w:val="00F8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9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0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10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9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1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0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1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3A726-9691-4029-8BE3-69687782D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BB9B8E67</Template>
  <TotalTime>3</TotalTime>
  <Pages>3</Pages>
  <Words>683</Words>
  <Characters>2837</Characters>
  <Application>Microsoft Office Word</Application>
  <DocSecurity>0</DocSecurity>
  <Lines>472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 Henry's Grammar School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Maria Howard</cp:lastModifiedBy>
  <cp:revision>6</cp:revision>
  <cp:lastPrinted>2017-01-26T08:21:00Z</cp:lastPrinted>
  <dcterms:created xsi:type="dcterms:W3CDTF">2017-01-13T11:45:00Z</dcterms:created>
  <dcterms:modified xsi:type="dcterms:W3CDTF">2017-01-26T15:08:00Z</dcterms:modified>
</cp:coreProperties>
</file>